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A39E3A" w14:textId="08FA1A80" w:rsidR="00D21C29" w:rsidRPr="00D21C29" w:rsidRDefault="00AB6F63" w:rsidP="00F83039">
      <w:pPr>
        <w:rPr>
          <w:b/>
          <w:bCs/>
          <w:color w:val="002060"/>
          <w:sz w:val="52"/>
          <w:szCs w:val="52"/>
        </w:rPr>
      </w:pPr>
      <w:r w:rsidRPr="004D5DE7">
        <w:rPr>
          <w:noProof/>
          <w:color w:val="002060"/>
        </w:rPr>
        <w:drawing>
          <wp:anchor distT="0" distB="0" distL="114300" distR="114300" simplePos="0" relativeHeight="251661312" behindDoc="0" locked="0" layoutInCell="1" allowOverlap="1" wp14:anchorId="6116C3A5" wp14:editId="55B72802">
            <wp:simplePos x="0" y="0"/>
            <wp:positionH relativeFrom="column">
              <wp:posOffset>3945044</wp:posOffset>
            </wp:positionH>
            <wp:positionV relativeFrom="paragraph">
              <wp:posOffset>211</wp:posOffset>
            </wp:positionV>
            <wp:extent cx="1120775" cy="897255"/>
            <wp:effectExtent l="0" t="0" r="3175" b="0"/>
            <wp:wrapThrough wrapText="bothSides">
              <wp:wrapPolygon edited="0">
                <wp:start x="9178" y="0"/>
                <wp:lineTo x="1469" y="7338"/>
                <wp:lineTo x="367" y="9172"/>
                <wp:lineTo x="0" y="16968"/>
                <wp:lineTo x="0" y="18803"/>
                <wp:lineTo x="9178" y="21096"/>
                <wp:lineTo x="19091" y="21096"/>
                <wp:lineTo x="20927" y="20178"/>
                <wp:lineTo x="19825" y="14675"/>
                <wp:lineTo x="21294" y="14675"/>
                <wp:lineTo x="21294" y="0"/>
                <wp:lineTo x="9178" y="0"/>
              </wp:wrapPolygon>
            </wp:wrapThrough>
            <wp:docPr id="27" name="Bild 4" descr="Präsidium - Hessischer Handballverb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äsidium - Hessischer Handballverba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5DE7">
        <w:rPr>
          <w:noProof/>
          <w:color w:val="002060"/>
          <w:lang w:bidi="de-DE"/>
        </w:rPr>
        <w:drawing>
          <wp:anchor distT="0" distB="0" distL="114300" distR="114300" simplePos="0" relativeHeight="251659264" behindDoc="0" locked="0" layoutInCell="1" allowOverlap="1" wp14:anchorId="285DD47E" wp14:editId="5282EF78">
            <wp:simplePos x="0" y="0"/>
            <wp:positionH relativeFrom="margin">
              <wp:posOffset>5507990</wp:posOffset>
            </wp:positionH>
            <wp:positionV relativeFrom="page">
              <wp:posOffset>54187</wp:posOffset>
            </wp:positionV>
            <wp:extent cx="1270000" cy="1494833"/>
            <wp:effectExtent l="0" t="0" r="6350" b="0"/>
            <wp:wrapNone/>
            <wp:docPr id="5" name="Grafik 5" descr="http://www.hsgheli.de/img/watermark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" descr="http://www.hsgheli.de/img/watermark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49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4798" w:rsidRPr="004D5DE7">
        <w:rPr>
          <w:b/>
          <w:bCs/>
          <w:color w:val="002060"/>
          <w:sz w:val="52"/>
          <w:szCs w:val="52"/>
        </w:rPr>
        <w:t>Großer Heimspieltag</w:t>
      </w:r>
      <w:r w:rsidR="00CF4791" w:rsidRPr="004D5DE7">
        <w:rPr>
          <w:b/>
          <w:bCs/>
          <w:color w:val="002060"/>
          <w:sz w:val="52"/>
          <w:szCs w:val="52"/>
        </w:rPr>
        <w:t>!</w:t>
      </w:r>
    </w:p>
    <w:p w14:paraId="74AF6DDC" w14:textId="6C453874" w:rsidR="00F22647" w:rsidRDefault="00AB6F63" w:rsidP="00F83039">
      <w:pPr>
        <w:rPr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20F6642" wp14:editId="336DBA1A">
            <wp:simplePos x="0" y="0"/>
            <wp:positionH relativeFrom="margin">
              <wp:posOffset>3894243</wp:posOffset>
            </wp:positionH>
            <wp:positionV relativeFrom="paragraph">
              <wp:posOffset>499322</wp:posOffset>
            </wp:positionV>
            <wp:extent cx="2658110" cy="1769745"/>
            <wp:effectExtent l="0" t="0" r="8890" b="1905"/>
            <wp:wrapThrough wrapText="bothSides">
              <wp:wrapPolygon edited="0">
                <wp:start x="0" y="0"/>
                <wp:lineTo x="0" y="21391"/>
                <wp:lineTo x="21517" y="21391"/>
                <wp:lineTo x="21517" y="0"/>
                <wp:lineTo x="0" y="0"/>
              </wp:wrapPolygon>
            </wp:wrapThrough>
            <wp:docPr id="2" name="Bild 2" descr="BHC06 -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HC06 - Hom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17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0601" w:rsidRPr="00AF4798">
        <w:rPr>
          <w:b/>
          <w:bCs/>
          <w:sz w:val="52"/>
          <w:szCs w:val="52"/>
        </w:rPr>
        <w:t xml:space="preserve">HSG </w:t>
      </w:r>
      <w:proofErr w:type="spellStart"/>
      <w:r w:rsidR="00710601" w:rsidRPr="00AF4798">
        <w:rPr>
          <w:b/>
          <w:bCs/>
          <w:sz w:val="52"/>
          <w:szCs w:val="52"/>
        </w:rPr>
        <w:t>Hess</w:t>
      </w:r>
      <w:r w:rsidR="00CF4791">
        <w:rPr>
          <w:b/>
          <w:bCs/>
          <w:sz w:val="52"/>
          <w:szCs w:val="52"/>
        </w:rPr>
        <w:t>.</w:t>
      </w:r>
      <w:r w:rsidR="00710601" w:rsidRPr="00AF4798">
        <w:rPr>
          <w:b/>
          <w:bCs/>
          <w:sz w:val="52"/>
          <w:szCs w:val="52"/>
        </w:rPr>
        <w:t>Lichtenau</w:t>
      </w:r>
      <w:proofErr w:type="spellEnd"/>
      <w:r w:rsidR="00710601" w:rsidRPr="00AF4798">
        <w:rPr>
          <w:b/>
          <w:bCs/>
          <w:sz w:val="52"/>
          <w:szCs w:val="52"/>
        </w:rPr>
        <w:t>/ Großalmerode</w:t>
      </w:r>
    </w:p>
    <w:p w14:paraId="4A9574A9" w14:textId="6D763E69" w:rsidR="002E54D9" w:rsidRPr="00D21C29" w:rsidRDefault="00AA79E1" w:rsidP="00F83039">
      <w:pPr>
        <w:rPr>
          <w:b/>
          <w:bCs/>
          <w:color w:val="FF0000"/>
          <w:sz w:val="48"/>
          <w:szCs w:val="48"/>
        </w:rPr>
      </w:pPr>
      <w:r w:rsidRPr="00D21C29">
        <w:rPr>
          <w:b/>
          <w:bCs/>
          <w:color w:val="FF0000"/>
          <w:sz w:val="48"/>
          <w:szCs w:val="48"/>
        </w:rPr>
        <w:t>Sonntag,</w:t>
      </w:r>
      <w:r w:rsidR="003338AD" w:rsidRPr="00D21C29">
        <w:rPr>
          <w:b/>
          <w:bCs/>
          <w:color w:val="FF0000"/>
          <w:sz w:val="48"/>
          <w:szCs w:val="48"/>
        </w:rPr>
        <w:t xml:space="preserve"> 09.10.2022</w:t>
      </w:r>
    </w:p>
    <w:p w14:paraId="5FB6BD11" w14:textId="2F86A669" w:rsidR="003338AD" w:rsidRPr="003338AD" w:rsidRDefault="003338AD" w:rsidP="00F83039">
      <w:pPr>
        <w:rPr>
          <w:b/>
          <w:bCs/>
          <w:color w:val="FF0000"/>
          <w:sz w:val="36"/>
          <w:szCs w:val="36"/>
        </w:rPr>
      </w:pPr>
      <w:r w:rsidRPr="003338AD">
        <w:rPr>
          <w:b/>
          <w:bCs/>
          <w:color w:val="FF0000"/>
          <w:sz w:val="36"/>
          <w:szCs w:val="36"/>
        </w:rPr>
        <w:t>Großsporthalle am Schwimmbad</w:t>
      </w:r>
    </w:p>
    <w:p w14:paraId="4FBC6355" w14:textId="1A89087C" w:rsidR="00F50FF0" w:rsidRDefault="00F50FF0" w:rsidP="00F83039">
      <w:pPr>
        <w:rPr>
          <w:b/>
          <w:bCs/>
          <w:sz w:val="36"/>
          <w:szCs w:val="36"/>
        </w:rPr>
      </w:pPr>
    </w:p>
    <w:p w14:paraId="22D19C43" w14:textId="0F33C294" w:rsidR="00312062" w:rsidRDefault="00D7565F" w:rsidP="00F83039">
      <w:pPr>
        <w:rPr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39" behindDoc="1" locked="0" layoutInCell="1" allowOverlap="1" wp14:anchorId="18BFC1ED" wp14:editId="28E408C5">
            <wp:simplePos x="0" y="0"/>
            <wp:positionH relativeFrom="page">
              <wp:posOffset>321733</wp:posOffset>
            </wp:positionH>
            <wp:positionV relativeFrom="paragraph">
              <wp:posOffset>387985</wp:posOffset>
            </wp:positionV>
            <wp:extent cx="7011689" cy="4673600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alphaModFix amt="39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3319" cy="4674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585258" w14:textId="1460A761" w:rsidR="005B3922" w:rsidRPr="00D62DEC" w:rsidRDefault="003A7484" w:rsidP="00F83039">
      <w:pPr>
        <w:rPr>
          <w:b/>
          <w:bCs/>
          <w:sz w:val="36"/>
          <w:szCs w:val="36"/>
          <w:u w:val="single"/>
        </w:rPr>
      </w:pPr>
      <w:r w:rsidRPr="00D62DEC">
        <w:rPr>
          <w:b/>
          <w:bCs/>
          <w:sz w:val="36"/>
          <w:szCs w:val="36"/>
          <w:u w:val="single"/>
        </w:rPr>
        <w:t>10 Uhr E</w:t>
      </w:r>
      <w:r w:rsidR="00D62DEC">
        <w:rPr>
          <w:b/>
          <w:bCs/>
          <w:sz w:val="36"/>
          <w:szCs w:val="36"/>
          <w:u w:val="single"/>
        </w:rPr>
        <w:t>-</w:t>
      </w:r>
      <w:r w:rsidRPr="00D62DEC">
        <w:rPr>
          <w:b/>
          <w:bCs/>
          <w:sz w:val="36"/>
          <w:szCs w:val="36"/>
          <w:u w:val="single"/>
        </w:rPr>
        <w:t xml:space="preserve">Jugend </w:t>
      </w:r>
    </w:p>
    <w:p w14:paraId="106F0C72" w14:textId="4A461F17" w:rsidR="003A7484" w:rsidRDefault="003A7484" w:rsidP="00F83039">
      <w:pPr>
        <w:rPr>
          <w:b/>
          <w:bCs/>
          <w:sz w:val="28"/>
          <w:szCs w:val="28"/>
        </w:rPr>
      </w:pPr>
      <w:r w:rsidRPr="00D62DEC">
        <w:rPr>
          <w:b/>
          <w:bCs/>
          <w:sz w:val="28"/>
          <w:szCs w:val="28"/>
        </w:rPr>
        <w:t>HSG Lichtenau/ Großalmerode- HSG Lohfelden/ Vollmarshausen</w:t>
      </w:r>
    </w:p>
    <w:p w14:paraId="1881B72C" w14:textId="435CCB68" w:rsidR="00470804" w:rsidRDefault="00470804" w:rsidP="00F83039">
      <w:pPr>
        <w:rPr>
          <w:b/>
          <w:bCs/>
          <w:sz w:val="28"/>
          <w:szCs w:val="28"/>
        </w:rPr>
      </w:pPr>
    </w:p>
    <w:p w14:paraId="0662CA4F" w14:textId="306AC3D1" w:rsidR="00470804" w:rsidRPr="00D62DEC" w:rsidRDefault="00470804" w:rsidP="00470804">
      <w:pPr>
        <w:rPr>
          <w:b/>
          <w:bCs/>
          <w:sz w:val="36"/>
          <w:szCs w:val="36"/>
          <w:u w:val="single"/>
        </w:rPr>
      </w:pPr>
      <w:r w:rsidRPr="00D62DEC">
        <w:rPr>
          <w:b/>
          <w:bCs/>
          <w:sz w:val="36"/>
          <w:szCs w:val="36"/>
          <w:u w:val="single"/>
        </w:rPr>
        <w:t>1</w:t>
      </w:r>
      <w:r w:rsidR="004E360B">
        <w:rPr>
          <w:b/>
          <w:bCs/>
          <w:sz w:val="36"/>
          <w:szCs w:val="36"/>
          <w:u w:val="single"/>
        </w:rPr>
        <w:t>1.45</w:t>
      </w:r>
      <w:r w:rsidRPr="00D62DEC">
        <w:rPr>
          <w:b/>
          <w:bCs/>
          <w:sz w:val="36"/>
          <w:szCs w:val="36"/>
          <w:u w:val="single"/>
        </w:rPr>
        <w:t xml:space="preserve"> Uhr </w:t>
      </w:r>
      <w:r>
        <w:rPr>
          <w:b/>
          <w:bCs/>
          <w:sz w:val="36"/>
          <w:szCs w:val="36"/>
          <w:u w:val="single"/>
        </w:rPr>
        <w:t>D</w:t>
      </w:r>
      <w:r>
        <w:rPr>
          <w:b/>
          <w:bCs/>
          <w:sz w:val="36"/>
          <w:szCs w:val="36"/>
          <w:u w:val="single"/>
        </w:rPr>
        <w:t>-</w:t>
      </w:r>
      <w:r w:rsidRPr="00D62DEC">
        <w:rPr>
          <w:b/>
          <w:bCs/>
          <w:sz w:val="36"/>
          <w:szCs w:val="36"/>
          <w:u w:val="single"/>
        </w:rPr>
        <w:t xml:space="preserve">Jugend </w:t>
      </w:r>
    </w:p>
    <w:p w14:paraId="0EB68DE9" w14:textId="4C9C2285" w:rsidR="004E360B" w:rsidRPr="004E360B" w:rsidRDefault="00470804" w:rsidP="004E360B">
      <w:pPr>
        <w:spacing w:before="240" w:after="240"/>
        <w:rPr>
          <w:rFonts w:ascii="Arial" w:eastAsia="Times New Roman" w:hAnsi="Arial" w:cs="Arial"/>
          <w:color w:val="auto"/>
          <w:sz w:val="28"/>
          <w:szCs w:val="28"/>
          <w:lang w:eastAsia="de-DE"/>
        </w:rPr>
      </w:pPr>
      <w:r w:rsidRPr="004E360B">
        <w:rPr>
          <w:rFonts w:ascii="Arial" w:hAnsi="Arial" w:cs="Arial"/>
          <w:b/>
          <w:bCs/>
          <w:color w:val="auto"/>
          <w:sz w:val="28"/>
          <w:szCs w:val="28"/>
        </w:rPr>
        <w:t xml:space="preserve">HSG Lichtenau/ Großalmerode- </w:t>
      </w:r>
      <w:proofErr w:type="spellStart"/>
      <w:r w:rsidR="004E360B">
        <w:rPr>
          <w:rFonts w:ascii="Arial" w:hAnsi="Arial" w:cs="Arial"/>
          <w:b/>
          <w:bCs/>
          <w:color w:val="auto"/>
          <w:sz w:val="28"/>
          <w:szCs w:val="28"/>
        </w:rPr>
        <w:t>JSGmD</w:t>
      </w:r>
      <w:proofErr w:type="spellEnd"/>
      <w:r w:rsidR="004E360B">
        <w:rPr>
          <w:rFonts w:ascii="Arial" w:hAnsi="Arial" w:cs="Arial"/>
          <w:b/>
          <w:bCs/>
          <w:color w:val="auto"/>
          <w:sz w:val="28"/>
          <w:szCs w:val="28"/>
        </w:rPr>
        <w:t xml:space="preserve"> Korbach/</w:t>
      </w:r>
      <w:proofErr w:type="spellStart"/>
      <w:r w:rsidR="004E360B">
        <w:rPr>
          <w:rFonts w:ascii="Arial" w:hAnsi="Arial" w:cs="Arial"/>
          <w:b/>
          <w:bCs/>
          <w:color w:val="auto"/>
          <w:sz w:val="28"/>
          <w:szCs w:val="28"/>
        </w:rPr>
        <w:t>Twistetal</w:t>
      </w:r>
      <w:proofErr w:type="spellEnd"/>
      <w:r w:rsidR="004E360B">
        <w:rPr>
          <w:rFonts w:ascii="Arial" w:hAnsi="Arial" w:cs="Arial"/>
          <w:b/>
          <w:bCs/>
          <w:color w:val="auto"/>
          <w:sz w:val="28"/>
          <w:szCs w:val="28"/>
        </w:rPr>
        <w:t xml:space="preserve"> II</w:t>
      </w:r>
      <w:r w:rsidR="004E360B" w:rsidRPr="004E360B">
        <w:rPr>
          <w:rFonts w:ascii="Arial" w:eastAsia="Times New Roman" w:hAnsi="Arial" w:cs="Arial"/>
          <w:color w:val="auto"/>
          <w:sz w:val="28"/>
          <w:szCs w:val="28"/>
          <w:lang w:eastAsia="de-DE"/>
        </w:rPr>
        <w:br/>
      </w:r>
    </w:p>
    <w:p w14:paraId="3D2E6C12" w14:textId="1160A681" w:rsidR="00205EA2" w:rsidRPr="00D62DEC" w:rsidRDefault="00205EA2" w:rsidP="00205EA2">
      <w:pPr>
        <w:rPr>
          <w:b/>
          <w:bCs/>
          <w:sz w:val="36"/>
          <w:szCs w:val="36"/>
          <w:u w:val="single"/>
        </w:rPr>
      </w:pPr>
      <w:r w:rsidRPr="00D62DEC">
        <w:rPr>
          <w:b/>
          <w:bCs/>
          <w:sz w:val="36"/>
          <w:szCs w:val="36"/>
          <w:u w:val="single"/>
        </w:rPr>
        <w:t>1</w:t>
      </w:r>
      <w:r w:rsidR="002516F1">
        <w:rPr>
          <w:b/>
          <w:bCs/>
          <w:sz w:val="36"/>
          <w:szCs w:val="36"/>
          <w:u w:val="single"/>
        </w:rPr>
        <w:t>3</w:t>
      </w:r>
      <w:r>
        <w:rPr>
          <w:b/>
          <w:bCs/>
          <w:sz w:val="36"/>
          <w:szCs w:val="36"/>
          <w:u w:val="single"/>
        </w:rPr>
        <w:t>.</w:t>
      </w:r>
      <w:r w:rsidR="002516F1">
        <w:rPr>
          <w:b/>
          <w:bCs/>
          <w:sz w:val="36"/>
          <w:szCs w:val="36"/>
          <w:u w:val="single"/>
        </w:rPr>
        <w:t>30</w:t>
      </w:r>
      <w:r w:rsidRPr="00D62DEC">
        <w:rPr>
          <w:b/>
          <w:bCs/>
          <w:sz w:val="36"/>
          <w:szCs w:val="36"/>
          <w:u w:val="single"/>
        </w:rPr>
        <w:t xml:space="preserve"> Uhr </w:t>
      </w:r>
      <w:proofErr w:type="spellStart"/>
      <w:r w:rsidR="009E0FB0">
        <w:rPr>
          <w:b/>
          <w:bCs/>
          <w:sz w:val="36"/>
          <w:szCs w:val="36"/>
          <w:u w:val="single"/>
        </w:rPr>
        <w:t>mC</w:t>
      </w:r>
      <w:proofErr w:type="spellEnd"/>
      <w:r>
        <w:rPr>
          <w:b/>
          <w:bCs/>
          <w:sz w:val="36"/>
          <w:szCs w:val="36"/>
          <w:u w:val="single"/>
        </w:rPr>
        <w:t>-</w:t>
      </w:r>
      <w:r w:rsidRPr="00D62DEC">
        <w:rPr>
          <w:b/>
          <w:bCs/>
          <w:sz w:val="36"/>
          <w:szCs w:val="36"/>
          <w:u w:val="single"/>
        </w:rPr>
        <w:t xml:space="preserve">Jugend </w:t>
      </w:r>
    </w:p>
    <w:p w14:paraId="16F7F94A" w14:textId="7E57A53D" w:rsidR="00470804" w:rsidRDefault="00205EA2" w:rsidP="00205EA2">
      <w:pPr>
        <w:rPr>
          <w:rFonts w:ascii="Arial" w:hAnsi="Arial" w:cs="Arial"/>
          <w:b/>
          <w:bCs/>
          <w:color w:val="auto"/>
          <w:sz w:val="28"/>
          <w:szCs w:val="28"/>
        </w:rPr>
      </w:pPr>
      <w:r w:rsidRPr="004E360B">
        <w:rPr>
          <w:rFonts w:ascii="Arial" w:hAnsi="Arial" w:cs="Arial"/>
          <w:b/>
          <w:bCs/>
          <w:color w:val="auto"/>
          <w:sz w:val="28"/>
          <w:szCs w:val="28"/>
        </w:rPr>
        <w:t xml:space="preserve">HSG Lichtenau/ Großalmerode- </w:t>
      </w:r>
      <w:r w:rsidR="002516F1">
        <w:rPr>
          <w:rFonts w:ascii="Arial" w:hAnsi="Arial" w:cs="Arial"/>
          <w:b/>
          <w:bCs/>
          <w:color w:val="auto"/>
          <w:sz w:val="28"/>
          <w:szCs w:val="28"/>
        </w:rPr>
        <w:t>HSG Hofgeismar/ Grebenstein</w:t>
      </w:r>
    </w:p>
    <w:p w14:paraId="036B22EE" w14:textId="77777777" w:rsidR="001A1056" w:rsidRPr="00D62DEC" w:rsidRDefault="001A1056" w:rsidP="00205EA2">
      <w:pPr>
        <w:rPr>
          <w:b/>
          <w:bCs/>
          <w:sz w:val="28"/>
          <w:szCs w:val="28"/>
        </w:rPr>
      </w:pPr>
    </w:p>
    <w:p w14:paraId="6B78E6AE" w14:textId="1144E005" w:rsidR="001A1056" w:rsidRPr="00D62DEC" w:rsidRDefault="001A1056" w:rsidP="001A1056">
      <w:pPr>
        <w:rPr>
          <w:b/>
          <w:bCs/>
          <w:sz w:val="36"/>
          <w:szCs w:val="36"/>
          <w:u w:val="single"/>
        </w:rPr>
      </w:pPr>
      <w:r w:rsidRPr="00D62DEC">
        <w:rPr>
          <w:b/>
          <w:bCs/>
          <w:sz w:val="36"/>
          <w:szCs w:val="36"/>
          <w:u w:val="single"/>
        </w:rPr>
        <w:t>1</w:t>
      </w:r>
      <w:r w:rsidR="00BD5002">
        <w:rPr>
          <w:b/>
          <w:bCs/>
          <w:sz w:val="36"/>
          <w:szCs w:val="36"/>
          <w:u w:val="single"/>
        </w:rPr>
        <w:t>5</w:t>
      </w:r>
      <w:r>
        <w:rPr>
          <w:b/>
          <w:bCs/>
          <w:sz w:val="36"/>
          <w:szCs w:val="36"/>
          <w:u w:val="single"/>
        </w:rPr>
        <w:t>.</w:t>
      </w:r>
      <w:r w:rsidR="00BD5002">
        <w:rPr>
          <w:b/>
          <w:bCs/>
          <w:sz w:val="36"/>
          <w:szCs w:val="36"/>
          <w:u w:val="single"/>
        </w:rPr>
        <w:t>15</w:t>
      </w:r>
      <w:r w:rsidRPr="00D62DEC">
        <w:rPr>
          <w:b/>
          <w:bCs/>
          <w:sz w:val="36"/>
          <w:szCs w:val="36"/>
          <w:u w:val="single"/>
        </w:rPr>
        <w:t xml:space="preserve"> Uhr </w:t>
      </w:r>
      <w:r>
        <w:rPr>
          <w:b/>
          <w:bCs/>
          <w:sz w:val="36"/>
          <w:szCs w:val="36"/>
          <w:u w:val="single"/>
        </w:rPr>
        <w:t>m</w:t>
      </w:r>
      <w:r w:rsidR="00BD5002">
        <w:rPr>
          <w:b/>
          <w:bCs/>
          <w:sz w:val="36"/>
          <w:szCs w:val="36"/>
          <w:u w:val="single"/>
        </w:rPr>
        <w:t>A</w:t>
      </w:r>
      <w:r>
        <w:rPr>
          <w:b/>
          <w:bCs/>
          <w:sz w:val="36"/>
          <w:szCs w:val="36"/>
          <w:u w:val="single"/>
        </w:rPr>
        <w:t>-</w:t>
      </w:r>
      <w:r w:rsidRPr="00D62DEC">
        <w:rPr>
          <w:b/>
          <w:bCs/>
          <w:sz w:val="36"/>
          <w:szCs w:val="36"/>
          <w:u w:val="single"/>
        </w:rPr>
        <w:t xml:space="preserve">Jugend </w:t>
      </w:r>
    </w:p>
    <w:p w14:paraId="1836834B" w14:textId="6FF0B95C" w:rsidR="001A1056" w:rsidRPr="00D62DEC" w:rsidRDefault="001A1056" w:rsidP="001A1056">
      <w:pPr>
        <w:rPr>
          <w:b/>
          <w:bCs/>
          <w:sz w:val="28"/>
          <w:szCs w:val="28"/>
        </w:rPr>
      </w:pPr>
      <w:r w:rsidRPr="004E360B">
        <w:rPr>
          <w:rFonts w:ascii="Arial" w:hAnsi="Arial" w:cs="Arial"/>
          <w:b/>
          <w:bCs/>
          <w:color w:val="auto"/>
          <w:sz w:val="28"/>
          <w:szCs w:val="28"/>
        </w:rPr>
        <w:t xml:space="preserve">HSG Lichtenau/ Großalmerode- </w:t>
      </w:r>
      <w:r>
        <w:rPr>
          <w:rFonts w:ascii="Arial" w:hAnsi="Arial" w:cs="Arial"/>
          <w:b/>
          <w:bCs/>
          <w:color w:val="auto"/>
          <w:sz w:val="28"/>
          <w:szCs w:val="28"/>
        </w:rPr>
        <w:t xml:space="preserve">HSG </w:t>
      </w:r>
      <w:r w:rsidR="00F21186">
        <w:rPr>
          <w:rFonts w:ascii="Arial" w:hAnsi="Arial" w:cs="Arial"/>
          <w:b/>
          <w:bCs/>
          <w:color w:val="auto"/>
          <w:sz w:val="28"/>
          <w:szCs w:val="28"/>
        </w:rPr>
        <w:t>Ederbergland</w:t>
      </w:r>
    </w:p>
    <w:p w14:paraId="59F42601" w14:textId="7BFD111D" w:rsidR="00470804" w:rsidRDefault="00470804" w:rsidP="00F83039">
      <w:pPr>
        <w:rPr>
          <w:b/>
          <w:bCs/>
          <w:sz w:val="28"/>
          <w:szCs w:val="28"/>
        </w:rPr>
      </w:pPr>
    </w:p>
    <w:p w14:paraId="5E3EDE04" w14:textId="33C8F9ED" w:rsidR="007E00C9" w:rsidRPr="00D62DEC" w:rsidRDefault="007E00C9" w:rsidP="007E00C9">
      <w:pPr>
        <w:rPr>
          <w:b/>
          <w:bCs/>
          <w:sz w:val="36"/>
          <w:szCs w:val="36"/>
          <w:u w:val="single"/>
        </w:rPr>
      </w:pPr>
      <w:r w:rsidRPr="00D62DEC">
        <w:rPr>
          <w:b/>
          <w:bCs/>
          <w:sz w:val="36"/>
          <w:szCs w:val="36"/>
          <w:u w:val="single"/>
        </w:rPr>
        <w:t>1</w:t>
      </w:r>
      <w:r>
        <w:rPr>
          <w:b/>
          <w:bCs/>
          <w:sz w:val="36"/>
          <w:szCs w:val="36"/>
          <w:u w:val="single"/>
        </w:rPr>
        <w:t>7</w:t>
      </w:r>
      <w:r>
        <w:rPr>
          <w:b/>
          <w:bCs/>
          <w:sz w:val="36"/>
          <w:szCs w:val="36"/>
          <w:u w:val="single"/>
        </w:rPr>
        <w:t>.15</w:t>
      </w:r>
      <w:r w:rsidRPr="00D62DEC">
        <w:rPr>
          <w:b/>
          <w:bCs/>
          <w:sz w:val="36"/>
          <w:szCs w:val="36"/>
          <w:u w:val="single"/>
        </w:rPr>
        <w:t xml:space="preserve"> Uhr </w:t>
      </w:r>
      <w:proofErr w:type="spellStart"/>
      <w:r>
        <w:rPr>
          <w:b/>
          <w:bCs/>
          <w:sz w:val="36"/>
          <w:szCs w:val="36"/>
          <w:u w:val="single"/>
        </w:rPr>
        <w:t>m</w:t>
      </w:r>
      <w:r>
        <w:rPr>
          <w:b/>
          <w:bCs/>
          <w:sz w:val="36"/>
          <w:szCs w:val="36"/>
          <w:u w:val="single"/>
        </w:rPr>
        <w:t>B</w:t>
      </w:r>
      <w:proofErr w:type="spellEnd"/>
      <w:r>
        <w:rPr>
          <w:b/>
          <w:bCs/>
          <w:sz w:val="36"/>
          <w:szCs w:val="36"/>
          <w:u w:val="single"/>
        </w:rPr>
        <w:t>-</w:t>
      </w:r>
      <w:r w:rsidRPr="00D62DEC">
        <w:rPr>
          <w:b/>
          <w:bCs/>
          <w:sz w:val="36"/>
          <w:szCs w:val="36"/>
          <w:u w:val="single"/>
        </w:rPr>
        <w:t xml:space="preserve">Jugend </w:t>
      </w:r>
    </w:p>
    <w:p w14:paraId="50AEE35A" w14:textId="73161BCC" w:rsidR="003D09B8" w:rsidRDefault="007E00C9" w:rsidP="00F50FF0">
      <w:pPr>
        <w:rPr>
          <w:rFonts w:ascii="Arial" w:hAnsi="Arial" w:cs="Arial"/>
          <w:b/>
          <w:bCs/>
          <w:color w:val="auto"/>
          <w:sz w:val="28"/>
          <w:szCs w:val="28"/>
        </w:rPr>
      </w:pPr>
      <w:r w:rsidRPr="004E360B">
        <w:rPr>
          <w:rFonts w:ascii="Arial" w:hAnsi="Arial" w:cs="Arial"/>
          <w:b/>
          <w:bCs/>
          <w:color w:val="auto"/>
          <w:sz w:val="28"/>
          <w:szCs w:val="28"/>
        </w:rPr>
        <w:t xml:space="preserve">HSG Lichtenau/ Großalmerode- </w:t>
      </w:r>
      <w:proofErr w:type="spellStart"/>
      <w:r>
        <w:rPr>
          <w:rFonts w:ascii="Arial" w:hAnsi="Arial" w:cs="Arial"/>
          <w:b/>
          <w:bCs/>
          <w:color w:val="auto"/>
          <w:sz w:val="28"/>
          <w:szCs w:val="28"/>
        </w:rPr>
        <w:t>JSGmB</w:t>
      </w:r>
      <w:proofErr w:type="spellEnd"/>
      <w:r>
        <w:rPr>
          <w:rFonts w:ascii="Arial" w:hAnsi="Arial" w:cs="Arial"/>
          <w:b/>
          <w:bCs/>
          <w:color w:val="auto"/>
          <w:sz w:val="28"/>
          <w:szCs w:val="28"/>
        </w:rPr>
        <w:t xml:space="preserve"> Kaufungen/Bettenhausen</w:t>
      </w:r>
    </w:p>
    <w:p w14:paraId="1672E477" w14:textId="77777777" w:rsidR="00AB6F63" w:rsidRDefault="00AB6F63" w:rsidP="00F50FF0">
      <w:pPr>
        <w:rPr>
          <w:rFonts w:ascii="Arial" w:hAnsi="Arial" w:cs="Arial"/>
          <w:b/>
          <w:bCs/>
          <w:color w:val="00B0F0"/>
          <w:sz w:val="28"/>
          <w:szCs w:val="28"/>
        </w:rPr>
      </w:pPr>
      <w:r w:rsidRPr="00AB6F63">
        <w:rPr>
          <w:rFonts w:ascii="Arial" w:hAnsi="Arial" w:cs="Arial"/>
          <w:b/>
          <w:bCs/>
          <w:color w:val="00B0F0"/>
          <w:sz w:val="28"/>
          <w:szCs w:val="28"/>
        </w:rPr>
        <w:t xml:space="preserve">Bitte unterstützt unsere Jugendmannschaften. </w:t>
      </w:r>
    </w:p>
    <w:p w14:paraId="323568A8" w14:textId="5B4CA021" w:rsidR="00802EB8" w:rsidRPr="00AB6F63" w:rsidRDefault="00AB6F63" w:rsidP="00F50FF0">
      <w:pPr>
        <w:rPr>
          <w:b/>
          <w:bCs/>
          <w:color w:val="00B0F0"/>
          <w:sz w:val="28"/>
          <w:szCs w:val="28"/>
        </w:rPr>
      </w:pPr>
      <w:r w:rsidRPr="00AB6F63">
        <w:rPr>
          <w:rFonts w:ascii="Arial" w:hAnsi="Arial" w:cs="Arial"/>
          <w:b/>
          <w:bCs/>
          <w:color w:val="00B0F0"/>
          <w:sz w:val="28"/>
          <w:szCs w:val="28"/>
        </w:rPr>
        <w:t>Für Spei</w:t>
      </w:r>
      <w:r>
        <w:rPr>
          <w:rFonts w:ascii="Arial" w:hAnsi="Arial" w:cs="Arial"/>
          <w:b/>
          <w:bCs/>
          <w:color w:val="00B0F0"/>
          <w:sz w:val="28"/>
          <w:szCs w:val="28"/>
        </w:rPr>
        <w:t>s</w:t>
      </w:r>
      <w:r w:rsidRPr="00AB6F63">
        <w:rPr>
          <w:rFonts w:ascii="Arial" w:hAnsi="Arial" w:cs="Arial"/>
          <w:b/>
          <w:bCs/>
          <w:color w:val="00B0F0"/>
          <w:sz w:val="28"/>
          <w:szCs w:val="28"/>
        </w:rPr>
        <w:t>en und Getränke ist gesorgt.</w:t>
      </w:r>
    </w:p>
    <w:sectPr w:rsidR="00802EB8" w:rsidRPr="00AB6F63" w:rsidSect="0008455D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134" w:right="1418" w:bottom="567" w:left="1134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1A18C2" w14:textId="77777777" w:rsidR="006B785B" w:rsidRDefault="006B785B">
      <w:pPr>
        <w:spacing w:after="0" w:line="240" w:lineRule="auto"/>
      </w:pPr>
      <w:r>
        <w:separator/>
      </w:r>
    </w:p>
  </w:endnote>
  <w:endnote w:type="continuationSeparator" w:id="0">
    <w:p w14:paraId="6726B069" w14:textId="77777777" w:rsidR="006B785B" w:rsidRDefault="006B78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408"/>
    </w:tblGrid>
    <w:tr w:rsidR="00115663" w14:paraId="0D71A323" w14:textId="77777777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14:paraId="3AACACE5" w14:textId="77777777" w:rsidR="00115663" w:rsidRDefault="00115663" w:rsidP="00115663">
          <w:pPr>
            <w:pStyle w:val="Fuzeile"/>
            <w:spacing w:after="0"/>
            <w:jc w:val="left"/>
          </w:pPr>
          <w:r>
            <w:rPr>
              <w:noProof/>
              <w:lang w:bidi="de-DE"/>
            </w:rPr>
            <w:drawing>
              <wp:inline distT="0" distB="0" distL="0" distR="0" wp14:anchorId="301F50CD" wp14:editId="3C6B8B02">
                <wp:extent cx="7879703" cy="899509"/>
                <wp:effectExtent l="0" t="0" r="0" b="0"/>
                <wp:docPr id="14" name="Bild 14" descr="Mehrere grüne Wellen als abstraktes Design in der Fußzeil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08034" cy="9255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20E7E047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20A6250B" w14:textId="77777777" w:rsidR="002E1A5A" w:rsidRDefault="002E1A5A" w:rsidP="002E1A5A">
          <w:pPr>
            <w:pStyle w:val="Fuzeile"/>
            <w:spacing w:after="0"/>
          </w:pPr>
          <w:r>
            <w:rPr>
              <w:noProof/>
              <w:lang w:bidi="de-DE"/>
            </w:rPr>
            <w:drawing>
              <wp:inline distT="0" distB="0" distL="0" distR="0" wp14:anchorId="04C0B0F5" wp14:editId="6F5169B0">
                <wp:extent cx="8551368" cy="976184"/>
                <wp:effectExtent l="0" t="0" r="2540" b="0"/>
                <wp:docPr id="15" name="Bild 15" descr="Grünes Wellendesig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3B2680" w14:textId="77777777" w:rsidR="006B785B" w:rsidRDefault="006B785B">
      <w:pPr>
        <w:spacing w:after="0" w:line="240" w:lineRule="auto"/>
      </w:pPr>
      <w:r>
        <w:separator/>
      </w:r>
    </w:p>
  </w:footnote>
  <w:footnote w:type="continuationSeparator" w:id="0">
    <w:p w14:paraId="40D62001" w14:textId="77777777" w:rsidR="006B785B" w:rsidRDefault="006B78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0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78"/>
    </w:tblGrid>
    <w:tr w:rsidR="00115663" w14:paraId="3F90B481" w14:textId="77777777" w:rsidTr="00115663">
      <w:trPr>
        <w:trHeight w:val="1880"/>
      </w:trPr>
      <w:tc>
        <w:tcPr>
          <w:tcW w:w="12201" w:type="dxa"/>
          <w:tcBorders>
            <w:top w:val="nil"/>
            <w:left w:val="nil"/>
            <w:bottom w:val="nil"/>
            <w:right w:val="nil"/>
          </w:tcBorders>
        </w:tcPr>
        <w:p w14:paraId="40921732" w14:textId="49B92AD4" w:rsidR="00115663" w:rsidRDefault="00430BA2" w:rsidP="00115663">
          <w:pPr>
            <w:pStyle w:val="Kopfzeile"/>
          </w:pPr>
          <w:r>
            <w:rPr>
              <w:noProof/>
              <w:lang w:bidi="de-DE"/>
            </w:rPr>
            <w:drawing>
              <wp:anchor distT="0" distB="0" distL="114300" distR="114300" simplePos="0" relativeHeight="251658240" behindDoc="0" locked="0" layoutInCell="1" allowOverlap="1" wp14:anchorId="2A5EA9E5" wp14:editId="513F5000">
                <wp:simplePos x="0" y="0"/>
                <wp:positionH relativeFrom="column">
                  <wp:posOffset>6528435</wp:posOffset>
                </wp:positionH>
                <wp:positionV relativeFrom="page">
                  <wp:posOffset>46143</wp:posOffset>
                </wp:positionV>
                <wp:extent cx="752400" cy="885600"/>
                <wp:effectExtent l="0" t="0" r="0" b="0"/>
                <wp:wrapNone/>
                <wp:docPr id="1" name="Grafik 1" descr="http://www.hsgheli.de/img/watermark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3" descr="http://www.hsgheli.de/img/watermark4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400" cy="88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115663">
            <w:rPr>
              <w:noProof/>
              <w:lang w:bidi="de-DE"/>
            </w:rPr>
            <w:drawing>
              <wp:inline distT="0" distB="0" distL="0" distR="0" wp14:anchorId="5E5CE2F8" wp14:editId="2C7C1ADD">
                <wp:extent cx="7797114" cy="949420"/>
                <wp:effectExtent l="0" t="0" r="0" b="3175"/>
                <wp:docPr id="13" name="Bild 13" descr="Mehrere grüne Wellen als abstraktes Design in der Kopfzeil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een-waves-16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87359" cy="972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0C17D8" w14:textId="77777777" w:rsidR="00E71405" w:rsidRDefault="007E3A99">
    <w:r>
      <w:rPr>
        <w:lang w:bidi="de-DE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036A8B"/>
    <w:multiLevelType w:val="hybridMultilevel"/>
    <w:tmpl w:val="CCAEBFC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3858B9"/>
    <w:multiLevelType w:val="hybridMultilevel"/>
    <w:tmpl w:val="A9A21598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4C0BCC"/>
    <w:multiLevelType w:val="hybridMultilevel"/>
    <w:tmpl w:val="95AA10C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0B7B44"/>
    <w:multiLevelType w:val="hybridMultilevel"/>
    <w:tmpl w:val="74FC4EE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98127D"/>
    <w:multiLevelType w:val="hybridMultilevel"/>
    <w:tmpl w:val="721AF30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903F89"/>
    <w:multiLevelType w:val="hybridMultilevel"/>
    <w:tmpl w:val="50342F8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313F05"/>
    <w:multiLevelType w:val="hybridMultilevel"/>
    <w:tmpl w:val="2806BFA2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DB6A25"/>
    <w:multiLevelType w:val="hybridMultilevel"/>
    <w:tmpl w:val="C4B4AA52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C71FD8"/>
    <w:multiLevelType w:val="hybridMultilevel"/>
    <w:tmpl w:val="BCF808D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0E6E084">
      <w:numFmt w:val="bullet"/>
      <w:lvlText w:val="•"/>
      <w:lvlJc w:val="left"/>
      <w:pPr>
        <w:ind w:left="2160" w:hanging="360"/>
      </w:pPr>
      <w:rPr>
        <w:rFonts w:ascii="Microsoft Sans Serif" w:eastAsiaTheme="minorHAnsi" w:hAnsi="Microsoft Sans Serif" w:cs="Microsoft Sans Serif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7F6B05"/>
    <w:multiLevelType w:val="hybridMultilevel"/>
    <w:tmpl w:val="E1AAB88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C57DF9"/>
    <w:multiLevelType w:val="hybridMultilevel"/>
    <w:tmpl w:val="42925A4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440A07"/>
    <w:multiLevelType w:val="hybridMultilevel"/>
    <w:tmpl w:val="DE4C846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BA7F63"/>
    <w:multiLevelType w:val="hybridMultilevel"/>
    <w:tmpl w:val="DD8835D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5C3CE7"/>
    <w:multiLevelType w:val="hybridMultilevel"/>
    <w:tmpl w:val="8BC22120"/>
    <w:lvl w:ilvl="0" w:tplc="FFFFFFFF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88270DB"/>
    <w:multiLevelType w:val="hybridMultilevel"/>
    <w:tmpl w:val="2AB48D3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6443A9"/>
    <w:multiLevelType w:val="hybridMultilevel"/>
    <w:tmpl w:val="F2E6FC1A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615AA4"/>
    <w:multiLevelType w:val="hybridMultilevel"/>
    <w:tmpl w:val="1DD25966"/>
    <w:lvl w:ilvl="0" w:tplc="0407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7" w15:restartNumberingAfterBreak="0">
    <w:nsid w:val="58C30C93"/>
    <w:multiLevelType w:val="hybridMultilevel"/>
    <w:tmpl w:val="33CC887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942E92"/>
    <w:multiLevelType w:val="hybridMultilevel"/>
    <w:tmpl w:val="EBFE1650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F11507"/>
    <w:multiLevelType w:val="hybridMultilevel"/>
    <w:tmpl w:val="5F468B96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4081016">
    <w:abstractNumId w:val="8"/>
  </w:num>
  <w:num w:numId="2" w16cid:durableId="715352709">
    <w:abstractNumId w:val="14"/>
  </w:num>
  <w:num w:numId="3" w16cid:durableId="1950313450">
    <w:abstractNumId w:val="11"/>
  </w:num>
  <w:num w:numId="4" w16cid:durableId="2048986720">
    <w:abstractNumId w:val="5"/>
  </w:num>
  <w:num w:numId="5" w16cid:durableId="1052123035">
    <w:abstractNumId w:val="3"/>
  </w:num>
  <w:num w:numId="6" w16cid:durableId="1844276048">
    <w:abstractNumId w:val="19"/>
  </w:num>
  <w:num w:numId="7" w16cid:durableId="698092015">
    <w:abstractNumId w:val="13"/>
  </w:num>
  <w:num w:numId="8" w16cid:durableId="1505507682">
    <w:abstractNumId w:val="6"/>
  </w:num>
  <w:num w:numId="9" w16cid:durableId="1664427935">
    <w:abstractNumId w:val="9"/>
  </w:num>
  <w:num w:numId="10" w16cid:durableId="1726219695">
    <w:abstractNumId w:val="12"/>
  </w:num>
  <w:num w:numId="11" w16cid:durableId="1633901701">
    <w:abstractNumId w:val="4"/>
  </w:num>
  <w:num w:numId="12" w16cid:durableId="1277055776">
    <w:abstractNumId w:val="10"/>
  </w:num>
  <w:num w:numId="13" w16cid:durableId="764502686">
    <w:abstractNumId w:val="2"/>
  </w:num>
  <w:num w:numId="14" w16cid:durableId="1795708233">
    <w:abstractNumId w:val="1"/>
  </w:num>
  <w:num w:numId="15" w16cid:durableId="2134059108">
    <w:abstractNumId w:val="7"/>
  </w:num>
  <w:num w:numId="16" w16cid:durableId="1290823536">
    <w:abstractNumId w:val="18"/>
  </w:num>
  <w:num w:numId="17" w16cid:durableId="433745325">
    <w:abstractNumId w:val="15"/>
  </w:num>
  <w:num w:numId="18" w16cid:durableId="1227034389">
    <w:abstractNumId w:val="16"/>
  </w:num>
  <w:num w:numId="19" w16cid:durableId="1211310624">
    <w:abstractNumId w:val="17"/>
  </w:num>
  <w:num w:numId="20" w16cid:durableId="1684278712">
    <w:abstractNumId w:val="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350"/>
    <w:rsid w:val="00001173"/>
    <w:rsid w:val="000031C8"/>
    <w:rsid w:val="0002797C"/>
    <w:rsid w:val="00041F73"/>
    <w:rsid w:val="000478B9"/>
    <w:rsid w:val="00066E19"/>
    <w:rsid w:val="00071119"/>
    <w:rsid w:val="0007288C"/>
    <w:rsid w:val="0008455D"/>
    <w:rsid w:val="0009122E"/>
    <w:rsid w:val="000971C2"/>
    <w:rsid w:val="000B4BF8"/>
    <w:rsid w:val="000B55C1"/>
    <w:rsid w:val="000F2898"/>
    <w:rsid w:val="000F36D7"/>
    <w:rsid w:val="00113169"/>
    <w:rsid w:val="00115663"/>
    <w:rsid w:val="00123B75"/>
    <w:rsid w:val="00125902"/>
    <w:rsid w:val="001414E7"/>
    <w:rsid w:val="00167D2D"/>
    <w:rsid w:val="00180D70"/>
    <w:rsid w:val="0019281D"/>
    <w:rsid w:val="001A1056"/>
    <w:rsid w:val="001A4697"/>
    <w:rsid w:val="001D2B69"/>
    <w:rsid w:val="001D75E0"/>
    <w:rsid w:val="001F3FCF"/>
    <w:rsid w:val="00205EA2"/>
    <w:rsid w:val="00213EAB"/>
    <w:rsid w:val="00215D1D"/>
    <w:rsid w:val="002250EB"/>
    <w:rsid w:val="00236EBF"/>
    <w:rsid w:val="0024156D"/>
    <w:rsid w:val="002516F1"/>
    <w:rsid w:val="00257315"/>
    <w:rsid w:val="002669A8"/>
    <w:rsid w:val="002812CE"/>
    <w:rsid w:val="00284AAA"/>
    <w:rsid w:val="00290577"/>
    <w:rsid w:val="00296D19"/>
    <w:rsid w:val="002D7F70"/>
    <w:rsid w:val="002E1A5A"/>
    <w:rsid w:val="002E242B"/>
    <w:rsid w:val="002E54D9"/>
    <w:rsid w:val="002E77F7"/>
    <w:rsid w:val="002F0DCE"/>
    <w:rsid w:val="002F7835"/>
    <w:rsid w:val="0030337D"/>
    <w:rsid w:val="00312062"/>
    <w:rsid w:val="00312210"/>
    <w:rsid w:val="00312DC6"/>
    <w:rsid w:val="00315B67"/>
    <w:rsid w:val="00321BD7"/>
    <w:rsid w:val="003338AD"/>
    <w:rsid w:val="00346D91"/>
    <w:rsid w:val="00361777"/>
    <w:rsid w:val="00361FC2"/>
    <w:rsid w:val="003A713D"/>
    <w:rsid w:val="003A7484"/>
    <w:rsid w:val="003B299C"/>
    <w:rsid w:val="003B47B1"/>
    <w:rsid w:val="003D09B8"/>
    <w:rsid w:val="003F7C02"/>
    <w:rsid w:val="004114F8"/>
    <w:rsid w:val="0041415D"/>
    <w:rsid w:val="00430BA2"/>
    <w:rsid w:val="00441CD8"/>
    <w:rsid w:val="00454C6B"/>
    <w:rsid w:val="00462B54"/>
    <w:rsid w:val="00462CD2"/>
    <w:rsid w:val="00466128"/>
    <w:rsid w:val="00470804"/>
    <w:rsid w:val="004928F7"/>
    <w:rsid w:val="004B3D19"/>
    <w:rsid w:val="004C595E"/>
    <w:rsid w:val="004D1085"/>
    <w:rsid w:val="004D2A0B"/>
    <w:rsid w:val="004D5DE7"/>
    <w:rsid w:val="004E360B"/>
    <w:rsid w:val="004F7C43"/>
    <w:rsid w:val="0050035F"/>
    <w:rsid w:val="00535A9A"/>
    <w:rsid w:val="00565D95"/>
    <w:rsid w:val="00574439"/>
    <w:rsid w:val="00576382"/>
    <w:rsid w:val="00587DB2"/>
    <w:rsid w:val="005A16F8"/>
    <w:rsid w:val="005A6E4F"/>
    <w:rsid w:val="005B1F78"/>
    <w:rsid w:val="005B3922"/>
    <w:rsid w:val="005C730F"/>
    <w:rsid w:val="005D5989"/>
    <w:rsid w:val="005E1FA1"/>
    <w:rsid w:val="005F0725"/>
    <w:rsid w:val="005F59FB"/>
    <w:rsid w:val="0060090A"/>
    <w:rsid w:val="00614798"/>
    <w:rsid w:val="00620729"/>
    <w:rsid w:val="00625A62"/>
    <w:rsid w:val="00630C8C"/>
    <w:rsid w:val="00641E2E"/>
    <w:rsid w:val="00642E52"/>
    <w:rsid w:val="00643216"/>
    <w:rsid w:val="00673242"/>
    <w:rsid w:val="00674C71"/>
    <w:rsid w:val="00684913"/>
    <w:rsid w:val="00691768"/>
    <w:rsid w:val="006A2A27"/>
    <w:rsid w:val="006B785B"/>
    <w:rsid w:val="006E0B90"/>
    <w:rsid w:val="006E5C0C"/>
    <w:rsid w:val="006F0367"/>
    <w:rsid w:val="006F2ED3"/>
    <w:rsid w:val="00710601"/>
    <w:rsid w:val="00712480"/>
    <w:rsid w:val="0076073C"/>
    <w:rsid w:val="0076295C"/>
    <w:rsid w:val="00774F06"/>
    <w:rsid w:val="007A6496"/>
    <w:rsid w:val="007C0EAC"/>
    <w:rsid w:val="007C4A68"/>
    <w:rsid w:val="007E00C9"/>
    <w:rsid w:val="007E0D6E"/>
    <w:rsid w:val="007E3A99"/>
    <w:rsid w:val="007F2AD5"/>
    <w:rsid w:val="00802EB8"/>
    <w:rsid w:val="00810C2C"/>
    <w:rsid w:val="00820991"/>
    <w:rsid w:val="008369A5"/>
    <w:rsid w:val="00844B62"/>
    <w:rsid w:val="0084644B"/>
    <w:rsid w:val="008658F6"/>
    <w:rsid w:val="00885087"/>
    <w:rsid w:val="008945AC"/>
    <w:rsid w:val="0089507E"/>
    <w:rsid w:val="008B4FAD"/>
    <w:rsid w:val="008C6F66"/>
    <w:rsid w:val="008D7E24"/>
    <w:rsid w:val="008E2DEB"/>
    <w:rsid w:val="00924AA7"/>
    <w:rsid w:val="00932028"/>
    <w:rsid w:val="009439AA"/>
    <w:rsid w:val="00966DBF"/>
    <w:rsid w:val="0098064E"/>
    <w:rsid w:val="00986BFC"/>
    <w:rsid w:val="009A330C"/>
    <w:rsid w:val="009C03C3"/>
    <w:rsid w:val="009D539A"/>
    <w:rsid w:val="009E0FB0"/>
    <w:rsid w:val="009F3E42"/>
    <w:rsid w:val="00A02F86"/>
    <w:rsid w:val="00A246C0"/>
    <w:rsid w:val="00A45E55"/>
    <w:rsid w:val="00A506CD"/>
    <w:rsid w:val="00A5492C"/>
    <w:rsid w:val="00A61CE1"/>
    <w:rsid w:val="00A71759"/>
    <w:rsid w:val="00A8797B"/>
    <w:rsid w:val="00AA2FDA"/>
    <w:rsid w:val="00AA6D3E"/>
    <w:rsid w:val="00AA79E1"/>
    <w:rsid w:val="00AB2387"/>
    <w:rsid w:val="00AB6AD2"/>
    <w:rsid w:val="00AB6F63"/>
    <w:rsid w:val="00AD0350"/>
    <w:rsid w:val="00AD7EEA"/>
    <w:rsid w:val="00AE0836"/>
    <w:rsid w:val="00AF4798"/>
    <w:rsid w:val="00B112F2"/>
    <w:rsid w:val="00B14FB4"/>
    <w:rsid w:val="00B2081B"/>
    <w:rsid w:val="00B22EC4"/>
    <w:rsid w:val="00B54EAE"/>
    <w:rsid w:val="00B552FE"/>
    <w:rsid w:val="00B667D6"/>
    <w:rsid w:val="00B7182D"/>
    <w:rsid w:val="00B82A66"/>
    <w:rsid w:val="00B86E9B"/>
    <w:rsid w:val="00B977DB"/>
    <w:rsid w:val="00BA0F34"/>
    <w:rsid w:val="00BA5A05"/>
    <w:rsid w:val="00BC06ED"/>
    <w:rsid w:val="00BC77AF"/>
    <w:rsid w:val="00BD5002"/>
    <w:rsid w:val="00C052D4"/>
    <w:rsid w:val="00C11115"/>
    <w:rsid w:val="00C14BE7"/>
    <w:rsid w:val="00C4014A"/>
    <w:rsid w:val="00C418F0"/>
    <w:rsid w:val="00C55597"/>
    <w:rsid w:val="00C71A8B"/>
    <w:rsid w:val="00C77E98"/>
    <w:rsid w:val="00C85084"/>
    <w:rsid w:val="00C951A3"/>
    <w:rsid w:val="00CC342F"/>
    <w:rsid w:val="00CE2CAB"/>
    <w:rsid w:val="00CF4791"/>
    <w:rsid w:val="00CF68ED"/>
    <w:rsid w:val="00D21C29"/>
    <w:rsid w:val="00D32B15"/>
    <w:rsid w:val="00D35065"/>
    <w:rsid w:val="00D44FD5"/>
    <w:rsid w:val="00D62DEC"/>
    <w:rsid w:val="00D65DB0"/>
    <w:rsid w:val="00D73D36"/>
    <w:rsid w:val="00D7565F"/>
    <w:rsid w:val="00D904CD"/>
    <w:rsid w:val="00D96770"/>
    <w:rsid w:val="00DA0452"/>
    <w:rsid w:val="00DA11B8"/>
    <w:rsid w:val="00DA3EEB"/>
    <w:rsid w:val="00DA73D0"/>
    <w:rsid w:val="00DC6AC3"/>
    <w:rsid w:val="00DD025D"/>
    <w:rsid w:val="00DE3E34"/>
    <w:rsid w:val="00DE3FAA"/>
    <w:rsid w:val="00DF5049"/>
    <w:rsid w:val="00E041D6"/>
    <w:rsid w:val="00E04FD5"/>
    <w:rsid w:val="00E1766C"/>
    <w:rsid w:val="00E27294"/>
    <w:rsid w:val="00E32718"/>
    <w:rsid w:val="00E71405"/>
    <w:rsid w:val="00E74485"/>
    <w:rsid w:val="00E802A8"/>
    <w:rsid w:val="00E84A32"/>
    <w:rsid w:val="00E97720"/>
    <w:rsid w:val="00EB4868"/>
    <w:rsid w:val="00EC0DC7"/>
    <w:rsid w:val="00ED3A58"/>
    <w:rsid w:val="00EE187D"/>
    <w:rsid w:val="00EE1B40"/>
    <w:rsid w:val="00F011B3"/>
    <w:rsid w:val="00F21186"/>
    <w:rsid w:val="00F22647"/>
    <w:rsid w:val="00F30612"/>
    <w:rsid w:val="00F509C9"/>
    <w:rsid w:val="00F50FF0"/>
    <w:rsid w:val="00F83039"/>
    <w:rsid w:val="00F87567"/>
    <w:rsid w:val="00FA5F92"/>
    <w:rsid w:val="00FB21A7"/>
    <w:rsid w:val="00FD1659"/>
    <w:rsid w:val="00FE7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71C5E54"/>
  <w15:chartTrackingRefBased/>
  <w15:docId w15:val="{577D8F83-04C6-4D25-9DAB-35D2915A6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439AA"/>
    <w:rPr>
      <w:color w:val="000000" w:themeColor="text1"/>
      <w:sz w:val="24"/>
    </w:rPr>
  </w:style>
  <w:style w:type="paragraph" w:styleId="berschrift1">
    <w:name w:val="heading 1"/>
    <w:basedOn w:val="Standard"/>
    <w:next w:val="Kontaktinfos"/>
    <w:link w:val="berschrift1Zchn"/>
    <w:uiPriority w:val="1"/>
    <w:qFormat/>
    <w:rsid w:val="002E1A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berschrift2">
    <w:name w:val="heading 2"/>
    <w:basedOn w:val="Standard"/>
    <w:next w:val="Standard"/>
    <w:link w:val="berschrift2Zchn"/>
    <w:uiPriority w:val="1"/>
    <w:semiHidden/>
    <w:unhideWhenUsed/>
    <w:qFormat/>
    <w:rsid w:val="00FA5F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1"/>
    <w:semiHidden/>
    <w:unhideWhenUsed/>
    <w:qFormat/>
    <w:rsid w:val="00FA5F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F6228" w:themeColor="accent6" w:themeShade="80"/>
      <w:szCs w:val="24"/>
    </w:rPr>
  </w:style>
  <w:style w:type="paragraph" w:styleId="berschrift4">
    <w:name w:val="heading 4"/>
    <w:basedOn w:val="Standard"/>
    <w:next w:val="Standard"/>
    <w:link w:val="berschrift4Zchn"/>
    <w:uiPriority w:val="1"/>
    <w:semiHidden/>
    <w:unhideWhenUsed/>
    <w:qFormat/>
    <w:rsid w:val="00FA5F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berschrift5">
    <w:name w:val="heading 5"/>
    <w:basedOn w:val="Standard"/>
    <w:next w:val="Standard"/>
    <w:link w:val="berschrift5Zchn"/>
    <w:uiPriority w:val="1"/>
    <w:semiHidden/>
    <w:unhideWhenUsed/>
    <w:qFormat/>
    <w:rsid w:val="00FA5F92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berschrift6">
    <w:name w:val="heading 6"/>
    <w:basedOn w:val="Standard"/>
    <w:next w:val="Standard"/>
    <w:link w:val="berschrift6Zchn"/>
    <w:uiPriority w:val="1"/>
    <w:semiHidden/>
    <w:unhideWhenUsed/>
    <w:qFormat/>
    <w:rsid w:val="00FA5F9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berschrift7">
    <w:name w:val="heading 7"/>
    <w:basedOn w:val="Standard"/>
    <w:next w:val="Standard"/>
    <w:link w:val="berschrift7Zchn"/>
    <w:uiPriority w:val="1"/>
    <w:semiHidden/>
    <w:unhideWhenUsed/>
    <w:qFormat/>
    <w:rsid w:val="00FA5F9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berschrift8">
    <w:name w:val="heading 8"/>
    <w:basedOn w:val="Standard"/>
    <w:next w:val="Standard"/>
    <w:link w:val="berschrift8Zchn"/>
    <w:uiPriority w:val="1"/>
    <w:semiHidden/>
    <w:unhideWhenUsed/>
    <w:qFormat/>
    <w:rsid w:val="00D90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1"/>
    <w:semiHidden/>
    <w:unhideWhenUsed/>
    <w:qFormat/>
    <w:rsid w:val="00D90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Kopfzeile">
    <w:name w:val="header"/>
    <w:basedOn w:val="Standard"/>
    <w:link w:val="KopfzeileZchn"/>
    <w:uiPriority w:val="99"/>
    <w:unhideWhenUsed/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spacing w:after="40"/>
      <w:jc w:val="center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paragraph" w:customStyle="1" w:styleId="Kontaktinfos">
    <w:name w:val="Kontaktinfos"/>
    <w:basedOn w:val="Standard"/>
    <w:uiPriority w:val="2"/>
    <w:qFormat/>
    <w:rsid w:val="000F2898"/>
    <w:pPr>
      <w:spacing w:after="0"/>
      <w:contextualSpacing/>
    </w:pPr>
    <w:rPr>
      <w:rFonts w:eastAsiaTheme="minorEastAsia"/>
      <w:color w:val="607E4C" w:themeColor="accent4"/>
    </w:rPr>
  </w:style>
  <w:style w:type="paragraph" w:styleId="Gruformel">
    <w:name w:val="Closing"/>
    <w:basedOn w:val="Standard"/>
    <w:next w:val="Unterschrift"/>
    <w:link w:val="GruformelZchn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GruformelZchn">
    <w:name w:val="Grußformel Zchn"/>
    <w:basedOn w:val="Absatz-Standardschriftart"/>
    <w:link w:val="Gruformel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Unterschrift">
    <w:name w:val="Signature"/>
    <w:basedOn w:val="Standard"/>
    <w:next w:val="Standard"/>
    <w:link w:val="UnterschriftZchn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UnterschriftZchn">
    <w:name w:val="Unterschrift Zchn"/>
    <w:basedOn w:val="Absatz-Standardschriftart"/>
    <w:link w:val="Unterschrift"/>
    <w:uiPriority w:val="6"/>
    <w:rPr>
      <w:rFonts w:eastAsiaTheme="minorEastAsia"/>
      <w:bCs/>
      <w:szCs w:val="18"/>
    </w:rPr>
  </w:style>
  <w:style w:type="paragraph" w:styleId="Anrede">
    <w:name w:val="Salutation"/>
    <w:basedOn w:val="Standard"/>
    <w:next w:val="Standard"/>
    <w:link w:val="AnredeZchn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AnredeZchn">
    <w:name w:val="Anrede Zchn"/>
    <w:basedOn w:val="Absatz-Standardschriftart"/>
    <w:link w:val="Anrede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ett">
    <w:name w:val="Strong"/>
    <w:basedOn w:val="Absatz-Standardschriftart"/>
    <w:uiPriority w:val="22"/>
    <w:qFormat/>
    <w:rPr>
      <w:b/>
      <w:bCs/>
      <w:color w:val="3D5157" w:themeColor="accent2"/>
    </w:r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character" w:customStyle="1" w:styleId="berschrift2Zchn">
    <w:name w:val="Überschrift 2 Zchn"/>
    <w:basedOn w:val="Absatz-Standardschriftart"/>
    <w:link w:val="berschrift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lenraster">
    <w:name w:val="Table Grid"/>
    <w:basedOn w:val="NormaleTabelle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4Zchn">
    <w:name w:val="Überschrift 4 Zchn"/>
    <w:basedOn w:val="Absatz-Standardschriftart"/>
    <w:link w:val="berschrift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berschrift6Zchn">
    <w:name w:val="Überschrift 6 Zchn"/>
    <w:basedOn w:val="Absatz-Standardschriftart"/>
    <w:link w:val="berschrift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berschrift3Zchn">
    <w:name w:val="Überschrift 3 Zchn"/>
    <w:basedOn w:val="Absatz-Standardschriftart"/>
    <w:link w:val="berschrift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IntensiveHervorhebung">
    <w:name w:val="Intense Emphasis"/>
    <w:basedOn w:val="Absatz-Standardschriftart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IntensiverVerweis">
    <w:name w:val="Intense Reference"/>
    <w:basedOn w:val="Absatz-Standardschriftart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Blocktext">
    <w:name w:val="Block Text"/>
    <w:basedOn w:val="Standard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BesuchterLink">
    <w:name w:val="FollowedHyperlink"/>
    <w:basedOn w:val="Absatz-Standardschriftart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Absatz-Standardschriftart"/>
    <w:uiPriority w:val="99"/>
    <w:semiHidden/>
    <w:unhideWhenUsed/>
    <w:rsid w:val="009439AA"/>
    <w:rPr>
      <w:color w:val="3D5157" w:themeColor="accent2"/>
      <w:u w:val="single"/>
    </w:rPr>
  </w:style>
  <w:style w:type="character" w:styleId="Buchtitel">
    <w:name w:val="Book Title"/>
    <w:basedOn w:val="Absatz-Standardschriftart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D904CD"/>
    <w:pPr>
      <w:spacing w:after="200" w:line="240" w:lineRule="auto"/>
    </w:pPr>
    <w:rPr>
      <w:i/>
      <w:iCs/>
      <w:color w:val="2F4158" w:themeColor="text2"/>
      <w:sz w:val="18"/>
      <w:szCs w:val="18"/>
    </w:rPr>
  </w:style>
  <w:style w:type="character" w:styleId="Hervorhebung">
    <w:name w:val="Emphasis"/>
    <w:basedOn w:val="Absatz-Standardschriftart"/>
    <w:uiPriority w:val="20"/>
    <w:semiHidden/>
    <w:unhideWhenUsed/>
    <w:qFormat/>
    <w:rsid w:val="00D904CD"/>
    <w:rPr>
      <w:i/>
      <w:iCs/>
    </w:rPr>
  </w:style>
  <w:style w:type="character" w:customStyle="1" w:styleId="berschrift7Zchn">
    <w:name w:val="Überschrift 7 Zchn"/>
    <w:basedOn w:val="Absatz-Standardschriftart"/>
    <w:link w:val="berschrift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berschrift8Zchn">
    <w:name w:val="Überschrift 8 Zchn"/>
    <w:basedOn w:val="Absatz-Standardschriftart"/>
    <w:link w:val="berschrift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enabsatz">
    <w:name w:val="List Paragraph"/>
    <w:basedOn w:val="Standard"/>
    <w:uiPriority w:val="34"/>
    <w:unhideWhenUsed/>
    <w:qFormat/>
    <w:rsid w:val="00D904CD"/>
    <w:pPr>
      <w:ind w:left="720"/>
      <w:contextualSpacing/>
    </w:pPr>
  </w:style>
  <w:style w:type="paragraph" w:styleId="KeinLeerraum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Zitat">
    <w:name w:val="Quote"/>
    <w:basedOn w:val="Standard"/>
    <w:next w:val="Standard"/>
    <w:link w:val="ZitatZchn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Untertitel">
    <w:name w:val="Subtitle"/>
    <w:basedOn w:val="Standard"/>
    <w:next w:val="Standard"/>
    <w:link w:val="UntertitelZchn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chwacheHervorhebung">
    <w:name w:val="Subtle Emphasis"/>
    <w:basedOn w:val="Absatz-Standardschriftart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SchwacherVerweis">
    <w:name w:val="Subtle Reference"/>
    <w:basedOn w:val="Absatz-Standardschriftart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itel">
    <w:name w:val="Title"/>
    <w:basedOn w:val="Standard"/>
    <w:next w:val="Standard"/>
    <w:link w:val="TitelZchn"/>
    <w:uiPriority w:val="10"/>
    <w:semiHidden/>
    <w:unhideWhenUsed/>
    <w:qFormat/>
    <w:rsid w:val="00D904CD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272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ku\AppData\Roaming\Microsoft\Templates\Briefkopf%20(Gr&#252;ne-Welle-Design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734F7F-EF14-4413-8262-261C1A936D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Briefkopf (Grüne-Welle-Design)</Template>
  <TotalTime>0</TotalTime>
  <Pages>1</Pages>
  <Words>78</Words>
  <Characters>495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Markus Gross</dc:creator>
  <cp:keywords/>
  <dc:description/>
  <cp:lastModifiedBy>Markus Gross</cp:lastModifiedBy>
  <cp:revision>31</cp:revision>
  <dcterms:created xsi:type="dcterms:W3CDTF">2022-10-03T09:15:00Z</dcterms:created>
  <dcterms:modified xsi:type="dcterms:W3CDTF">2022-10-03T10:05:00Z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